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ACEA9" w14:textId="77777777" w:rsidR="00EC2120" w:rsidRPr="00974BE3" w:rsidRDefault="00EC2120" w:rsidP="00974BE3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Numer sprawy: I</w:t>
      </w:r>
      <w:r w:rsidR="00B76939">
        <w:rPr>
          <w:rFonts w:asciiTheme="minorHAnsi" w:hAnsiTheme="minorHAnsi" w:cstheme="minorHAnsi"/>
          <w:szCs w:val="24"/>
        </w:rPr>
        <w:t>.</w:t>
      </w:r>
      <w:r w:rsidRPr="00974BE3">
        <w:rPr>
          <w:rFonts w:asciiTheme="minorHAnsi" w:hAnsiTheme="minorHAnsi" w:cstheme="minorHAnsi"/>
          <w:szCs w:val="24"/>
        </w:rPr>
        <w:t>04</w:t>
      </w:r>
      <w:r w:rsidR="001702DA">
        <w:rPr>
          <w:rFonts w:asciiTheme="minorHAnsi" w:hAnsiTheme="minorHAnsi" w:cstheme="minorHAnsi"/>
          <w:szCs w:val="24"/>
        </w:rPr>
        <w:t>1</w:t>
      </w:r>
      <w:r w:rsidR="00B76939">
        <w:rPr>
          <w:rFonts w:asciiTheme="minorHAnsi" w:hAnsiTheme="minorHAnsi" w:cstheme="minorHAnsi"/>
          <w:szCs w:val="24"/>
        </w:rPr>
        <w:t>.</w:t>
      </w:r>
      <w:r w:rsidR="001702DA">
        <w:rPr>
          <w:rFonts w:asciiTheme="minorHAnsi" w:hAnsiTheme="minorHAnsi" w:cstheme="minorHAnsi"/>
          <w:szCs w:val="24"/>
        </w:rPr>
        <w:t>23</w:t>
      </w:r>
      <w:r w:rsidR="00B76939">
        <w:rPr>
          <w:rFonts w:asciiTheme="minorHAnsi" w:hAnsiTheme="minorHAnsi" w:cstheme="minorHAnsi"/>
          <w:szCs w:val="24"/>
        </w:rPr>
        <w:t>.202</w:t>
      </w:r>
      <w:r w:rsidR="001702DA">
        <w:rPr>
          <w:rFonts w:asciiTheme="minorHAnsi" w:hAnsiTheme="minorHAnsi" w:cstheme="minorHAnsi"/>
          <w:szCs w:val="24"/>
        </w:rPr>
        <w:t>4</w:t>
      </w:r>
      <w:r w:rsidRPr="00974BE3">
        <w:rPr>
          <w:rFonts w:asciiTheme="minorHAnsi" w:hAnsiTheme="minorHAnsi" w:cstheme="minorHAnsi"/>
          <w:szCs w:val="24"/>
        </w:rPr>
        <w:tab/>
      </w:r>
    </w:p>
    <w:p w14:paraId="39D6ECAE" w14:textId="77777777" w:rsidR="00EC2120" w:rsidRPr="00974BE3" w:rsidRDefault="00EC2120" w:rsidP="00974BE3">
      <w:pPr>
        <w:tabs>
          <w:tab w:val="left" w:pos="2720"/>
        </w:tabs>
        <w:spacing w:before="240" w:line="360" w:lineRule="auto"/>
        <w:ind w:right="-3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……………………… dnia ………..202</w:t>
      </w:r>
      <w:r w:rsidR="001702DA">
        <w:rPr>
          <w:rFonts w:asciiTheme="minorHAnsi" w:hAnsiTheme="minorHAnsi" w:cstheme="minorHAnsi"/>
          <w:szCs w:val="24"/>
        </w:rPr>
        <w:t>4</w:t>
      </w:r>
      <w:r w:rsidRPr="00974BE3">
        <w:rPr>
          <w:rFonts w:asciiTheme="minorHAnsi" w:hAnsiTheme="minorHAnsi" w:cstheme="minorHAnsi"/>
          <w:szCs w:val="24"/>
        </w:rPr>
        <w:t xml:space="preserve"> r.</w:t>
      </w:r>
    </w:p>
    <w:p w14:paraId="0542AD66" w14:textId="77777777" w:rsidR="00EC2120" w:rsidRPr="00974BE3" w:rsidRDefault="00974BE3" w:rsidP="00974BE3">
      <w:pPr>
        <w:tabs>
          <w:tab w:val="left" w:pos="2720"/>
        </w:tabs>
        <w:spacing w:before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</w:t>
      </w:r>
      <w:r w:rsidR="00EC2120" w:rsidRPr="00974BE3">
        <w:rPr>
          <w:rFonts w:asciiTheme="minorHAnsi" w:hAnsiTheme="minorHAnsi" w:cstheme="minorHAnsi"/>
          <w:szCs w:val="24"/>
        </w:rPr>
        <w:t>ormularz oferty szacunkowej</w:t>
      </w:r>
    </w:p>
    <w:p w14:paraId="6A02E1E4" w14:textId="6842931F" w:rsidR="00EC2120" w:rsidRPr="00974BE3" w:rsidRDefault="00EC2120" w:rsidP="00974BE3">
      <w:pPr>
        <w:spacing w:before="240" w:after="240" w:line="360" w:lineRule="auto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 xml:space="preserve">Przedmiot zamówienia: </w:t>
      </w:r>
      <w:r w:rsidR="005C1D31">
        <w:rPr>
          <w:rFonts w:eastAsia="Calibri"/>
          <w:b/>
          <w:bCs/>
          <w:color w:val="000000"/>
          <w:szCs w:val="23"/>
          <w:lang w:eastAsia="en-US"/>
        </w:rPr>
        <w:t>Dostawa i instalacja urządzeń brzegu sieci oraz p</w:t>
      </w:r>
      <w:r w:rsidR="005C1D31" w:rsidRPr="006C2285">
        <w:rPr>
          <w:rFonts w:eastAsia="Calibri"/>
          <w:b/>
          <w:bCs/>
          <w:color w:val="000000"/>
          <w:szCs w:val="23"/>
          <w:lang w:eastAsia="en-US"/>
        </w:rPr>
        <w:t>rzedłużenie subskrypcji i wsparcia dla posiadanych urządzeń bezpieczeństwa brzegu sieci w sądach apelacji białostockiej</w:t>
      </w:r>
    </w:p>
    <w:p w14:paraId="0BA0DEB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Dane Wykonawcy</w:t>
      </w:r>
    </w:p>
    <w:p w14:paraId="358DDC9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 xml:space="preserve">Nazwa Wykonawcy: </w:t>
      </w:r>
    </w:p>
    <w:p w14:paraId="1E5558B7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Adres:</w:t>
      </w:r>
    </w:p>
    <w:p w14:paraId="4B392A9D" w14:textId="77777777" w:rsid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tel./fax:</w:t>
      </w:r>
    </w:p>
    <w:p w14:paraId="6B24A379" w14:textId="4270A62E" w:rsidR="00EC2120" w:rsidRDefault="00974BE3" w:rsidP="00974BE3">
      <w:pPr>
        <w:tabs>
          <w:tab w:val="left" w:pos="2720"/>
        </w:tabs>
        <w:spacing w:after="240"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Osoba do kontaktów roboczych (e-mail, tel.):</w:t>
      </w:r>
      <w:r w:rsidR="008C70B4">
        <w:rPr>
          <w:rFonts w:ascii="Calibri" w:hAnsi="Calibri" w:cs="Calibri"/>
          <w:szCs w:val="24"/>
        </w:rPr>
        <w:t xml:space="preserve"> </w:t>
      </w:r>
      <w:bookmarkStart w:id="0" w:name="_GoBack"/>
      <w:bookmarkEnd w:id="0"/>
    </w:p>
    <w:p w14:paraId="1BE1A451" w14:textId="56C31285" w:rsidR="008C70B4" w:rsidRPr="00974BE3" w:rsidRDefault="008C70B4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Część I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EC2120" w:rsidRPr="00974BE3" w14:paraId="33C21708" w14:textId="77777777" w:rsidTr="008C70B4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03C02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1E06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BAB6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BD62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45FE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F04B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6E5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924F8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39B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F635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EC2120" w:rsidRPr="00974BE3" w14:paraId="18A476B0" w14:textId="77777777" w:rsidTr="008C70B4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6A5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778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7F03" w14:textId="697FB1F0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A716D" w14:textId="677944C9" w:rsidR="00EC2120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E4C8C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6AB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95F0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01950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7F69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DC1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  <w:tr w:rsidR="008C70B4" w:rsidRPr="00974BE3" w14:paraId="7376EA6B" w14:textId="77777777" w:rsidTr="008C70B4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04220" w14:textId="340BFD5D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8FCE" w14:textId="77777777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AA4EF" w14:textId="5168F44A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6292A" w14:textId="6D8409AE" w:rsidR="008C70B4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5D68C" w14:textId="77777777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8BBC" w14:textId="77777777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15ABA" w14:textId="77777777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26A96" w14:textId="77777777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FCE3D" w14:textId="77777777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DA84" w14:textId="77777777" w:rsidR="008C70B4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14:paraId="0637CBF6" w14:textId="7AC54A4A" w:rsidR="001B086F" w:rsidRDefault="001B086F" w:rsidP="00974BE3">
      <w:pPr>
        <w:spacing w:line="360" w:lineRule="auto"/>
        <w:rPr>
          <w:rFonts w:asciiTheme="minorHAnsi" w:hAnsiTheme="minorHAnsi" w:cstheme="minorHAnsi"/>
          <w:szCs w:val="24"/>
        </w:rPr>
      </w:pPr>
    </w:p>
    <w:p w14:paraId="4AA39D37" w14:textId="4C53A5AC" w:rsidR="008C70B4" w:rsidRPr="00974BE3" w:rsidRDefault="008C70B4" w:rsidP="008C70B4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Część I</w:t>
      </w:r>
      <w:r>
        <w:rPr>
          <w:rFonts w:asciiTheme="minorHAnsi" w:hAnsiTheme="minorHAnsi" w:cstheme="minorHAnsi"/>
          <w:szCs w:val="24"/>
        </w:rPr>
        <w:t>I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8C70B4" w:rsidRPr="00974BE3" w14:paraId="30CA51E2" w14:textId="77777777" w:rsidTr="005A6247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330B5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04E8C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20C95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971B0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B6AA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7F42A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EEB7E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CFA8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48210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51F0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8C70B4" w:rsidRPr="00974BE3" w14:paraId="08374B62" w14:textId="77777777" w:rsidTr="005A6247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421F1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70866" w14:textId="4B0F07EC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rzedłużenie subskrypcji oraz usługi wsparcia dla urządzeń </w:t>
            </w:r>
            <w:proofErr w:type="spellStart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>PaloAlto</w:t>
            </w:r>
            <w:proofErr w:type="spellEnd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 440 procujących w klastrze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9EF79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4B433" w14:textId="632A3A2F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1C7B0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AFD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56DC1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04F11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623B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8DA2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  <w:tr w:rsidR="008C70B4" w:rsidRPr="00974BE3" w14:paraId="2181B12A" w14:textId="77777777" w:rsidTr="005A6247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F44A1" w14:textId="3486782A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CDCC" w14:textId="4C173C22" w:rsidR="008C70B4" w:rsidRDefault="008C70B4" w:rsidP="005A624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rzedłużenie subskrypcji oraz usługi wsparcia dla urządzenia </w:t>
            </w:r>
            <w:proofErr w:type="spellStart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>PaloAlto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440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BE7F2" w14:textId="19E2700C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E0AC7" w14:textId="37C05EAD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0424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1475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A4D8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5D23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EDA28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3F744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  <w:tr w:rsidR="008C70B4" w:rsidRPr="00974BE3" w14:paraId="5FE8085C" w14:textId="77777777" w:rsidTr="005A6247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42C6B" w14:textId="6395AB07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92A" w14:textId="7F8321F4" w:rsidR="008C70B4" w:rsidRDefault="008C70B4" w:rsidP="005A624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rzedłużenie subskrypcji oraz usługi wsparcia dla urządzenia </w:t>
            </w:r>
            <w:proofErr w:type="spellStart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>PaloAlto</w:t>
            </w:r>
            <w:proofErr w:type="spellEnd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 820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0075C" w14:textId="5FB308A3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72BDC" w14:textId="725F2F47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A9626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19FA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4746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31C98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CA006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F7D8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  <w:tr w:rsidR="008C70B4" w:rsidRPr="00974BE3" w14:paraId="60C3356C" w14:textId="77777777" w:rsidTr="005A6247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00A8B" w14:textId="3BE5511E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4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4D7D" w14:textId="4B34F908" w:rsidR="008C70B4" w:rsidRDefault="008C70B4" w:rsidP="005A624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Przedłużenie wsparcia dla urządzenia </w:t>
            </w:r>
            <w:proofErr w:type="spellStart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>Paloalto</w:t>
            </w:r>
            <w:proofErr w:type="spellEnd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 Panorama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689D4" w14:textId="221B4689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proofErr w:type="spellStart"/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Szt</w:t>
            </w:r>
            <w:proofErr w:type="spellEnd"/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2668C" w14:textId="74DE940B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51593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870A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E4DE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00E8E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B522C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5419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14:paraId="7DC00598" w14:textId="77777777" w:rsidR="008C70B4" w:rsidRPr="00974BE3" w:rsidRDefault="008C70B4" w:rsidP="00974BE3">
      <w:pPr>
        <w:spacing w:line="360" w:lineRule="auto"/>
        <w:rPr>
          <w:rFonts w:asciiTheme="minorHAnsi" w:hAnsiTheme="minorHAnsi" w:cstheme="minorHAnsi"/>
          <w:szCs w:val="24"/>
        </w:rPr>
      </w:pPr>
    </w:p>
    <w:sectPr w:rsidR="008C70B4" w:rsidRPr="00974BE3" w:rsidSect="00EC2120">
      <w:pgSz w:w="16838" w:h="11906" w:orient="landscape"/>
      <w:pgMar w:top="1985" w:right="1276" w:bottom="1133" w:left="1418" w:header="708" w:footer="5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F8E42" w14:textId="77777777" w:rsidR="002A5E3F" w:rsidRDefault="002A5E3F" w:rsidP="00CE5B24">
      <w:r>
        <w:separator/>
      </w:r>
    </w:p>
  </w:endnote>
  <w:endnote w:type="continuationSeparator" w:id="0">
    <w:p w14:paraId="21A62A6A" w14:textId="77777777" w:rsidR="002A5E3F" w:rsidRDefault="002A5E3F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A6945" w14:textId="77777777" w:rsidR="002A5E3F" w:rsidRDefault="002A5E3F" w:rsidP="00CE5B24">
      <w:r>
        <w:separator/>
      </w:r>
    </w:p>
  </w:footnote>
  <w:footnote w:type="continuationSeparator" w:id="0">
    <w:p w14:paraId="339AB64B" w14:textId="77777777" w:rsidR="002A5E3F" w:rsidRDefault="002A5E3F" w:rsidP="00CE5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0B7D"/>
    <w:rsid w:val="00036A37"/>
    <w:rsid w:val="0007155C"/>
    <w:rsid w:val="00095CC4"/>
    <w:rsid w:val="000A503A"/>
    <w:rsid w:val="000D2AFD"/>
    <w:rsid w:val="000E30E3"/>
    <w:rsid w:val="00111EE2"/>
    <w:rsid w:val="0011625F"/>
    <w:rsid w:val="00163420"/>
    <w:rsid w:val="001702DA"/>
    <w:rsid w:val="00184CFC"/>
    <w:rsid w:val="001B086F"/>
    <w:rsid w:val="001D16F1"/>
    <w:rsid w:val="001E0E45"/>
    <w:rsid w:val="00246B85"/>
    <w:rsid w:val="002476DA"/>
    <w:rsid w:val="002A5E3F"/>
    <w:rsid w:val="002D7DD9"/>
    <w:rsid w:val="0031233C"/>
    <w:rsid w:val="00312864"/>
    <w:rsid w:val="00327F44"/>
    <w:rsid w:val="00364C7E"/>
    <w:rsid w:val="003751C7"/>
    <w:rsid w:val="00382668"/>
    <w:rsid w:val="004073C1"/>
    <w:rsid w:val="004311D4"/>
    <w:rsid w:val="00451896"/>
    <w:rsid w:val="004712F5"/>
    <w:rsid w:val="004742F9"/>
    <w:rsid w:val="00483A71"/>
    <w:rsid w:val="004C05C7"/>
    <w:rsid w:val="004C4FE4"/>
    <w:rsid w:val="0051031D"/>
    <w:rsid w:val="005A5730"/>
    <w:rsid w:val="005C1D31"/>
    <w:rsid w:val="005F3934"/>
    <w:rsid w:val="00642703"/>
    <w:rsid w:val="00645567"/>
    <w:rsid w:val="0069140E"/>
    <w:rsid w:val="006A4D96"/>
    <w:rsid w:val="006C072E"/>
    <w:rsid w:val="007153CD"/>
    <w:rsid w:val="007646A4"/>
    <w:rsid w:val="007C08A9"/>
    <w:rsid w:val="007E4E11"/>
    <w:rsid w:val="00816CAB"/>
    <w:rsid w:val="00880E28"/>
    <w:rsid w:val="00885D02"/>
    <w:rsid w:val="008917FB"/>
    <w:rsid w:val="00894BFE"/>
    <w:rsid w:val="008B52B1"/>
    <w:rsid w:val="008C70B4"/>
    <w:rsid w:val="008F5AED"/>
    <w:rsid w:val="009120D4"/>
    <w:rsid w:val="00920515"/>
    <w:rsid w:val="0092329A"/>
    <w:rsid w:val="00957A10"/>
    <w:rsid w:val="00961550"/>
    <w:rsid w:val="00966F75"/>
    <w:rsid w:val="00974BE3"/>
    <w:rsid w:val="00974EB5"/>
    <w:rsid w:val="009B3A78"/>
    <w:rsid w:val="009C380C"/>
    <w:rsid w:val="009D0444"/>
    <w:rsid w:val="00A26E84"/>
    <w:rsid w:val="00AA36E4"/>
    <w:rsid w:val="00AB242E"/>
    <w:rsid w:val="00AD0908"/>
    <w:rsid w:val="00AD78D1"/>
    <w:rsid w:val="00B11D0B"/>
    <w:rsid w:val="00B133B9"/>
    <w:rsid w:val="00B44E54"/>
    <w:rsid w:val="00B669FC"/>
    <w:rsid w:val="00B73DBE"/>
    <w:rsid w:val="00B76939"/>
    <w:rsid w:val="00C16375"/>
    <w:rsid w:val="00C22904"/>
    <w:rsid w:val="00C42FB0"/>
    <w:rsid w:val="00C87BF8"/>
    <w:rsid w:val="00CD2F25"/>
    <w:rsid w:val="00CE5B24"/>
    <w:rsid w:val="00D00741"/>
    <w:rsid w:val="00D40E99"/>
    <w:rsid w:val="00D743BD"/>
    <w:rsid w:val="00E16412"/>
    <w:rsid w:val="00E563DC"/>
    <w:rsid w:val="00E6103C"/>
    <w:rsid w:val="00E63316"/>
    <w:rsid w:val="00E6570B"/>
    <w:rsid w:val="00EB1191"/>
    <w:rsid w:val="00EC2120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7BC8BC"/>
  <w15:chartTrackingRefBased/>
  <w15:docId w15:val="{05C7531C-4C06-4359-8208-5FFA58E3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2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EC26B-F69D-47C9-BEF2-B7543FB86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11</TotalTime>
  <Pages>3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/>
  <cp:keywords/>
  <cp:lastModifiedBy>Radosław Świsłocki</cp:lastModifiedBy>
  <cp:revision>6</cp:revision>
  <cp:lastPrinted>2021-01-05T08:45:00Z</cp:lastPrinted>
  <dcterms:created xsi:type="dcterms:W3CDTF">2022-09-21T07:34:00Z</dcterms:created>
  <dcterms:modified xsi:type="dcterms:W3CDTF">2024-06-07T08:30:00Z</dcterms:modified>
</cp:coreProperties>
</file>