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060" w14:textId="0D185023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D75CD7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5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D75CD7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5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2F07FDCD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A843C9">
        <w:rPr>
          <w:rFonts w:asciiTheme="minorHAnsi" w:eastAsia="Calibri" w:hAnsiTheme="minorHAnsi" w:cstheme="minorHAnsi"/>
          <w:sz w:val="22"/>
          <w:szCs w:val="24"/>
          <w:lang w:eastAsia="en-US"/>
        </w:rPr>
        <w:t>7 kwietnia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5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3217D088" w14:textId="695C2C90" w:rsidR="00A51A54" w:rsidRPr="00D75CD7" w:rsidRDefault="00D75CD7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b/>
          <w:color w:val="000000"/>
          <w:szCs w:val="24"/>
          <w:lang w:eastAsia="en-US"/>
        </w:rPr>
      </w:pPr>
      <w:r w:rsidRPr="00D75CD7">
        <w:rPr>
          <w:rFonts w:asciiTheme="minorHAnsi" w:hAnsiTheme="minorHAnsi" w:cstheme="minorHAnsi"/>
          <w:b/>
          <w:w w:val="110"/>
          <w:szCs w:val="24"/>
        </w:rPr>
        <w:t>Modernizacja infrastruktury sieciowej w sądach apelacji białostockiej</w:t>
      </w:r>
      <w:r w:rsidR="0005473A">
        <w:rPr>
          <w:rFonts w:asciiTheme="minorHAnsi" w:hAnsiTheme="minorHAnsi" w:cstheme="minorHAnsi"/>
          <w:b/>
          <w:w w:val="110"/>
          <w:szCs w:val="24"/>
        </w:rPr>
        <w:t xml:space="preserve"> – dostawa </w:t>
      </w:r>
      <w:r w:rsidR="0005473A" w:rsidRPr="0005473A">
        <w:rPr>
          <w:rFonts w:asciiTheme="minorHAnsi" w:hAnsiTheme="minorHAnsi" w:cstheme="minorHAnsi"/>
          <w:b/>
          <w:w w:val="110"/>
          <w:szCs w:val="24"/>
        </w:rPr>
        <w:t>przełączników sieciowych i akcesoriów do przełączników na potrzeby sądów apelacji białostockiej</w:t>
      </w:r>
      <w:r w:rsidR="00A51A54" w:rsidRPr="00D75CD7">
        <w:rPr>
          <w:rFonts w:asciiTheme="minorHAnsi" w:eastAsia="Calibri" w:hAnsiTheme="minorHAnsi" w:cstheme="minorHAns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77777777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2023 r. poz. 1610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2023 r. poz. 1605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6A5062CE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A843C9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14 kwietnia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D75CD7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5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15:00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4F0839D2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Radosławem Świsłockim tel. </w:t>
      </w:r>
      <w:r w:rsidR="009B7342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506514</w:t>
      </w:r>
      <w:r w:rsidR="004B7440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634</w:t>
      </w:r>
      <w:r w:rsidR="009B7342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e-mail: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radoslaw.swislocki@bialystok.sa.gov.pl 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lub Panem Markiem Łukaszewiczem tel. 797537932 e-mail: 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marek.lukaszewicz@bialystok.sa.gov.pl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362BD" w14:textId="77777777" w:rsidR="00731FBD" w:rsidRDefault="00731FBD" w:rsidP="00CE5B24">
      <w:r>
        <w:separator/>
      </w:r>
    </w:p>
  </w:endnote>
  <w:endnote w:type="continuationSeparator" w:id="0">
    <w:p w14:paraId="57F0634F" w14:textId="77777777" w:rsidR="00731FBD" w:rsidRDefault="00731FBD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CB09C" w14:textId="77777777" w:rsidR="00731FBD" w:rsidRDefault="00731FBD" w:rsidP="00CE5B24">
      <w:r>
        <w:separator/>
      </w:r>
    </w:p>
  </w:footnote>
  <w:footnote w:type="continuationSeparator" w:id="0">
    <w:p w14:paraId="290DE2D8" w14:textId="77777777" w:rsidR="00731FBD" w:rsidRDefault="00731FBD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5473A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C076C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31FBD"/>
    <w:rsid w:val="00753CDF"/>
    <w:rsid w:val="007646A4"/>
    <w:rsid w:val="007C08A9"/>
    <w:rsid w:val="007E4E11"/>
    <w:rsid w:val="00816CAB"/>
    <w:rsid w:val="00880E28"/>
    <w:rsid w:val="0088185E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843C9"/>
    <w:rsid w:val="00AA36E4"/>
    <w:rsid w:val="00AB5E0F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41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26</cp:revision>
  <cp:lastPrinted>2021-01-05T08:45:00Z</cp:lastPrinted>
  <dcterms:created xsi:type="dcterms:W3CDTF">2022-09-21T07:25:00Z</dcterms:created>
  <dcterms:modified xsi:type="dcterms:W3CDTF">2025-04-03T10:06:00Z</dcterms:modified>
</cp:coreProperties>
</file>