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B060" w14:textId="3D5B8757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913F16">
        <w:rPr>
          <w:rFonts w:asciiTheme="minorHAnsi" w:eastAsia="Calibri" w:hAnsiTheme="minorHAnsi" w:cstheme="minorHAnsi"/>
          <w:sz w:val="22"/>
          <w:szCs w:val="22"/>
          <w:lang w:eastAsia="en-US"/>
        </w:rPr>
        <w:t>4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05B75253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913F16">
        <w:rPr>
          <w:rFonts w:asciiTheme="minorHAnsi" w:eastAsia="Calibri" w:hAnsiTheme="minorHAnsi" w:cstheme="minorHAnsi"/>
          <w:sz w:val="22"/>
          <w:szCs w:val="24"/>
          <w:lang w:eastAsia="en-US"/>
        </w:rPr>
        <w:t>02 kwietnia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6609E2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778099D4" w14:textId="77FEA13F" w:rsidR="00913F16" w:rsidRPr="00A51A54" w:rsidRDefault="00913F16" w:rsidP="00913F16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 xml:space="preserve">Dostawa </w:t>
      </w:r>
      <w:r>
        <w:rPr>
          <w:rFonts w:cstheme="minorHAnsi"/>
          <w:b/>
          <w:w w:val="110"/>
          <w:szCs w:val="24"/>
        </w:rPr>
        <w:t xml:space="preserve">komputerów AIO oraz laptopów </w:t>
      </w:r>
      <w:r w:rsidRPr="00A51A54">
        <w:rPr>
          <w:rFonts w:cstheme="minorHAnsi"/>
          <w:b/>
          <w:w w:val="110"/>
          <w:szCs w:val="24"/>
        </w:rPr>
        <w:t>na potrzeby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0171B779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5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r. poz. 1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071 z późn. zm.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4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 r. poz. 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1320 z późn. zm.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3CC1394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913F16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1</w:t>
      </w:r>
      <w:r w:rsidR="009275BE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6</w:t>
      </w:r>
      <w:r w:rsidR="005D0181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="00913F16">
        <w:rPr>
          <w:rFonts w:asciiTheme="minorHAnsi" w:eastAsia="Calibri" w:hAnsiTheme="minorHAnsi" w:cstheme="minorHAnsi"/>
          <w:b/>
          <w:bCs/>
          <w:szCs w:val="23"/>
          <w:lang w:eastAsia="en-US"/>
        </w:rPr>
        <w:t>kwietnia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6609E2">
        <w:rPr>
          <w:rFonts w:asciiTheme="minorHAnsi" w:eastAsia="Calibri" w:hAnsiTheme="minorHAnsi" w:cstheme="minorHAnsi"/>
          <w:b/>
          <w:bCs/>
          <w:szCs w:val="23"/>
          <w:lang w:eastAsia="en-US"/>
        </w:rPr>
        <w:t>6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</w:t>
      </w:r>
      <w:r w:rsidR="009275BE">
        <w:rPr>
          <w:rFonts w:asciiTheme="minorHAnsi" w:eastAsia="Calibri" w:hAnsiTheme="minorHAnsi" w:cstheme="minorHAnsi"/>
          <w:b/>
          <w:bCs/>
          <w:szCs w:val="23"/>
          <w:lang w:eastAsia="en-US"/>
        </w:rPr>
        <w:t>4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63A700B0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</w:t>
      </w:r>
      <w:r w:rsidR="00913F16">
        <w:rPr>
          <w:rFonts w:asciiTheme="minorHAnsi" w:eastAsia="Calibri" w:hAnsiTheme="minorHAnsi" w:cstheme="minorHAnsi"/>
          <w:color w:val="000000"/>
          <w:szCs w:val="23"/>
          <w:lang w:eastAsia="en-US"/>
        </w:rPr>
        <w:t>Przemysławem Jałozą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tel. </w:t>
      </w:r>
      <w:r w:rsidR="00913F16">
        <w:rPr>
          <w:rFonts w:asciiTheme="minorHAnsi" w:eastAsia="Calibri" w:hAnsiTheme="minorHAnsi" w:cstheme="minorHAnsi"/>
          <w:color w:val="000000"/>
          <w:szCs w:val="23"/>
          <w:lang w:eastAsia="en-US"/>
        </w:rPr>
        <w:t>85 7430605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e-mail: </w:t>
      </w:r>
      <w:r w:rsidR="00913F16">
        <w:rPr>
          <w:rFonts w:asciiTheme="minorHAnsi" w:eastAsia="Calibri" w:hAnsiTheme="minorHAnsi" w:cstheme="minorHAnsi"/>
          <w:color w:val="0000FF"/>
          <w:szCs w:val="23"/>
          <w:lang w:eastAsia="en-US"/>
        </w:rPr>
        <w:t>przemyslaw.jaloza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8D626" w14:textId="77777777" w:rsidR="00256299" w:rsidRDefault="00256299" w:rsidP="00CE5B24">
      <w:r>
        <w:separator/>
      </w:r>
    </w:p>
  </w:endnote>
  <w:endnote w:type="continuationSeparator" w:id="0">
    <w:p w14:paraId="4EB515FE" w14:textId="77777777" w:rsidR="00256299" w:rsidRDefault="00256299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AB949" w14:textId="77777777" w:rsidR="00256299" w:rsidRDefault="00256299" w:rsidP="00CE5B24">
      <w:r>
        <w:separator/>
      </w:r>
    </w:p>
  </w:footnote>
  <w:footnote w:type="continuationSeparator" w:id="0">
    <w:p w14:paraId="6BEB4258" w14:textId="77777777" w:rsidR="00256299" w:rsidRDefault="00256299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61867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011"/>
    <w:rsid w:val="00036A37"/>
    <w:rsid w:val="0005473A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56299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C076C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42703"/>
    <w:rsid w:val="00645567"/>
    <w:rsid w:val="00654178"/>
    <w:rsid w:val="006609E2"/>
    <w:rsid w:val="0069140E"/>
    <w:rsid w:val="006A4D96"/>
    <w:rsid w:val="006C072E"/>
    <w:rsid w:val="006C2285"/>
    <w:rsid w:val="006E298F"/>
    <w:rsid w:val="007153CD"/>
    <w:rsid w:val="0073123D"/>
    <w:rsid w:val="00753CDF"/>
    <w:rsid w:val="007646A4"/>
    <w:rsid w:val="007C08A9"/>
    <w:rsid w:val="007E4E11"/>
    <w:rsid w:val="00816CAB"/>
    <w:rsid w:val="00880E28"/>
    <w:rsid w:val="0088185E"/>
    <w:rsid w:val="008839DB"/>
    <w:rsid w:val="00885D02"/>
    <w:rsid w:val="00887CFD"/>
    <w:rsid w:val="008917FB"/>
    <w:rsid w:val="00894BFE"/>
    <w:rsid w:val="008B52B1"/>
    <w:rsid w:val="008F5AED"/>
    <w:rsid w:val="009120D4"/>
    <w:rsid w:val="00913F16"/>
    <w:rsid w:val="00920515"/>
    <w:rsid w:val="0092329A"/>
    <w:rsid w:val="009275BE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BC1128"/>
    <w:rsid w:val="00C22904"/>
    <w:rsid w:val="00C42FB0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1B2B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33</TotalTime>
  <Pages>1</Pages>
  <Words>245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Przemysław Jałoza</cp:lastModifiedBy>
  <cp:revision>28</cp:revision>
  <cp:lastPrinted>2021-01-05T08:45:00Z</cp:lastPrinted>
  <dcterms:created xsi:type="dcterms:W3CDTF">2022-09-21T07:25:00Z</dcterms:created>
  <dcterms:modified xsi:type="dcterms:W3CDTF">2026-04-14T09:31:00Z</dcterms:modified>
</cp:coreProperties>
</file>